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6"/>
        <w:gridCol w:w="6"/>
        <w:gridCol w:w="4837"/>
        <w:gridCol w:w="5151"/>
        <w:gridCol w:w="236"/>
      </w:tblGrid>
      <w:tr w:rsidR="00265218" w:rsidRPr="0052715B" w14:paraId="2F700027" w14:textId="77777777" w:rsidTr="003B738A">
        <w:trPr>
          <w:trHeight w:val="983"/>
        </w:trPr>
        <w:tc>
          <w:tcPr>
            <w:tcW w:w="106" w:type="pct"/>
            <w:shd w:val="clear" w:color="auto" w:fill="auto"/>
          </w:tcPr>
          <w:p w14:paraId="440357B2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2323" w:type="pct"/>
            <w:gridSpan w:val="2"/>
            <w:shd w:val="clear" w:color="auto" w:fill="1F497D" w:themeFill="text2"/>
            <w:vAlign w:val="center"/>
          </w:tcPr>
          <w:p w14:paraId="4F481789" w14:textId="48CAACA7" w:rsidR="00265218" w:rsidRPr="00B55927" w:rsidRDefault="00B55927" w:rsidP="00CF31BB">
            <w:pPr>
              <w:pStyle w:val="Title"/>
              <w:rPr>
                <w:rFonts w:ascii="Times New Roman" w:hAnsi="Times New Roman"/>
                <w:b w:val="0"/>
                <w:bCs/>
                <w:i/>
                <w:iCs/>
              </w:rPr>
            </w:pP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>Self</w:t>
            </w:r>
            <w:r w:rsidR="003B738A">
              <w:rPr>
                <w:rFonts w:ascii="Times New Roman" w:hAnsi="Times New Roman"/>
                <w:b w:val="0"/>
                <w:bCs/>
                <w:i/>
                <w:iCs/>
              </w:rPr>
              <w:t>-</w:t>
            </w:r>
            <w:r w:rsidRPr="00B55927">
              <w:rPr>
                <w:rFonts w:ascii="Times New Roman" w:hAnsi="Times New Roman"/>
                <w:b w:val="0"/>
                <w:bCs/>
                <w:i/>
                <w:iCs/>
              </w:rPr>
              <w:t xml:space="preserve"> Nomination Form</w:t>
            </w:r>
          </w:p>
        </w:tc>
        <w:tc>
          <w:tcPr>
            <w:tcW w:w="2465" w:type="pct"/>
            <w:shd w:val="clear" w:color="auto" w:fill="auto"/>
          </w:tcPr>
          <w:p w14:paraId="1BBBD4BD" w14:textId="77777777" w:rsidR="00265218" w:rsidRPr="0052715B" w:rsidRDefault="00265218" w:rsidP="00CF31BB">
            <w:pPr>
              <w:pStyle w:val="Title"/>
            </w:pPr>
          </w:p>
        </w:tc>
        <w:tc>
          <w:tcPr>
            <w:tcW w:w="106" w:type="pct"/>
            <w:shd w:val="clear" w:color="auto" w:fill="auto"/>
          </w:tcPr>
          <w:p w14:paraId="0FDD14B4" w14:textId="77777777" w:rsidR="00265218" w:rsidRPr="0052715B" w:rsidRDefault="00265218" w:rsidP="00CF31BB">
            <w:pPr>
              <w:pStyle w:val="Title"/>
            </w:pPr>
          </w:p>
        </w:tc>
      </w:tr>
      <w:tr w:rsidR="00BC1B68" w:rsidRPr="0052715B" w14:paraId="078FC517" w14:textId="77777777" w:rsidTr="003B738A">
        <w:trPr>
          <w:trHeight w:val="543"/>
        </w:trPr>
        <w:tc>
          <w:tcPr>
            <w:tcW w:w="106" w:type="pct"/>
            <w:shd w:val="clear" w:color="auto" w:fill="auto"/>
          </w:tcPr>
          <w:p w14:paraId="76C2ABEF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4788" w:type="pct"/>
            <w:gridSpan w:val="3"/>
            <w:shd w:val="clear" w:color="auto" w:fill="auto"/>
          </w:tcPr>
          <w:p w14:paraId="254AF2E0" w14:textId="77777777" w:rsidR="00BC1B68" w:rsidRPr="0052715B" w:rsidRDefault="00BC1B6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47544960" w14:textId="77777777" w:rsidR="00BC1B68" w:rsidRPr="0052715B" w:rsidRDefault="00BC1B68" w:rsidP="00CF31BB">
            <w:pPr>
              <w:pStyle w:val="Text"/>
            </w:pPr>
          </w:p>
        </w:tc>
      </w:tr>
      <w:tr w:rsidR="00265218" w:rsidRPr="0052715B" w14:paraId="1EE9AA67" w14:textId="77777777" w:rsidTr="003B738A">
        <w:trPr>
          <w:trHeight w:val="9908"/>
        </w:trPr>
        <w:tc>
          <w:tcPr>
            <w:tcW w:w="113" w:type="pct"/>
            <w:gridSpan w:val="2"/>
            <w:shd w:val="clear" w:color="auto" w:fill="auto"/>
          </w:tcPr>
          <w:p w14:paraId="3188B555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4781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14:paraId="1D92154D" w14:textId="77777777" w:rsidTr="003B738A">
              <w:tc>
                <w:tcPr>
                  <w:tcW w:w="9908" w:type="dxa"/>
                  <w:gridSpan w:val="7"/>
                </w:tcPr>
                <w:p w14:paraId="1EA4B0C6" w14:textId="142CC29B" w:rsidR="003844D3" w:rsidRPr="003844D3" w:rsidRDefault="003844D3" w:rsidP="003844D3">
                  <w:pP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Please complete and send this form to the election committee before </w:t>
                  </w:r>
                  <w:r w:rsidR="00C93954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August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 xml:space="preserve"> </w:t>
                  </w:r>
                  <w:r w:rsidR="00C93954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17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, 202</w:t>
                  </w:r>
                  <w:r w:rsidR="00365062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5</w:t>
                  </w:r>
                  <w:r w:rsidRPr="003844D3">
                    <w:rPr>
                      <w:rFonts w:ascii="Times New Roman" w:hAnsi="Times New Roman"/>
                      <w:i/>
                      <w:iCs/>
                      <w:color w:val="002060"/>
                      <w:sz w:val="28"/>
                      <w:szCs w:val="28"/>
                    </w:rPr>
                    <w:t>.</w:t>
                  </w: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  <w:p w14:paraId="64A15DA3" w14:textId="1A18620D" w:rsidR="009777B7" w:rsidRPr="003844D3" w:rsidRDefault="003844D3" w:rsidP="003844D3">
                  <w:pPr>
                    <w:rPr>
                      <w:rFonts w:ascii="Times New Roman" w:hAnsi="Times New Roman"/>
                      <w:sz w:val="24"/>
                    </w:rPr>
                  </w:pPr>
                  <w:r w:rsidRPr="003844D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By submitting this form candidate agrees with the KCNS election guidelines 202</w:t>
                  </w:r>
                  <w:r w:rsidR="00365062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5</w:t>
                  </w:r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, published </w:t>
                  </w:r>
                  <w:r w:rsidR="00634A99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o</w:t>
                  </w:r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n KCNS website </w:t>
                  </w:r>
                  <w:hyperlink r:id="rId10" w:history="1">
                    <w:r w:rsidR="001C0F61" w:rsidRPr="008E6971">
                      <w:rPr>
                        <w:rStyle w:val="Hyperlink"/>
                        <w:rFonts w:ascii="Times New Roman" w:hAnsi="Times New Roman"/>
                        <w:sz w:val="28"/>
                        <w:szCs w:val="28"/>
                      </w:rPr>
                      <w:t>https://kcnepali.org/mission-vision</w:t>
                    </w:r>
                  </w:hyperlink>
                  <w:r w:rsidR="001C0F61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50E6D" w:rsidRPr="0052715B" w14:paraId="31C3EFF5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847F1B5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B107236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50FA6A11" w14:textId="77777777" w:rsidR="00C50E6D" w:rsidRPr="0052715B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52715B" w14:paraId="34B78314" w14:textId="77777777" w:rsidTr="003B738A">
              <w:tc>
                <w:tcPr>
                  <w:tcW w:w="2203" w:type="dxa"/>
                  <w:tcBorders>
                    <w:top w:val="single" w:sz="4" w:space="0" w:color="808080" w:themeColor="background1" w:themeShade="80"/>
                  </w:tcBorders>
                </w:tcPr>
                <w:p w14:paraId="44D9656B" w14:textId="51BBE9F9" w:rsidR="00C50E6D" w:rsidRPr="003B738A" w:rsidRDefault="003B738A" w:rsidP="00CF31BB">
                  <w:pPr>
                    <w:pStyle w:val="BoldText"/>
                    <w:rPr>
                      <w:rFonts w:ascii="Times New Roman" w:hAnsi="Times New Roman"/>
                      <w:b w:val="0"/>
                      <w:bCs w:val="0"/>
                      <w:i/>
                      <w:iCs/>
                      <w:sz w:val="16"/>
                      <w:szCs w:val="16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Today’s Date</w:t>
                  </w:r>
                </w:p>
              </w:tc>
              <w:tc>
                <w:tcPr>
                  <w:tcW w:w="300" w:type="dxa"/>
                </w:tcPr>
                <w:p w14:paraId="6314846C" w14:textId="77777777" w:rsidR="00C50E6D" w:rsidRPr="003B738A" w:rsidRDefault="00C50E6D" w:rsidP="00CF31BB">
                  <w:pPr>
                    <w:pStyle w:val="Text"/>
                    <w:rPr>
                      <w:rFonts w:ascii="Times New Roman" w:hAnsi="Times New Roman"/>
                      <w:i/>
                      <w:iCs/>
                      <w:sz w:val="16"/>
                      <w:szCs w:val="16"/>
                    </w:rPr>
                  </w:pPr>
                </w:p>
              </w:tc>
              <w:tc>
                <w:tcPr>
                  <w:tcW w:w="740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14:paraId="2529192C" w14:textId="2458AA1E" w:rsidR="00C50E6D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Candidate Full Name (as</w:t>
                  </w:r>
                  <w:r w:rsidR="003844D3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it appears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in your valid ID)</w:t>
                  </w:r>
                </w:p>
              </w:tc>
            </w:tr>
            <w:tr w:rsidR="00A3321A" w:rsidRPr="0052715B" w14:paraId="41E11561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F2C64C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65238102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E190BA9" w14:textId="77777777" w:rsidR="00A3321A" w:rsidRPr="0052715B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61D4F823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72FE12E9" w14:textId="1EB95C1D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KCNS Member ID (Optional)</w:t>
                  </w:r>
                </w:p>
              </w:tc>
              <w:tc>
                <w:tcPr>
                  <w:tcW w:w="300" w:type="dxa"/>
                </w:tcPr>
                <w:p w14:paraId="18286B55" w14:textId="77777777" w:rsidR="00E141F4" w:rsidRPr="0052715B" w:rsidRDefault="00E141F4" w:rsidP="00CF31BB">
                  <w:pPr>
                    <w:pStyle w:val="Text"/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1AA6AED" w14:textId="3B521FB9" w:rsidR="00E141F4" w:rsidRPr="0052715B" w:rsidRDefault="003B738A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Do you have </w:t>
                  </w: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Any Other Name?</w:t>
                  </w:r>
                </w:p>
              </w:tc>
            </w:tr>
            <w:tr w:rsidR="00E141F4" w:rsidRPr="0052715B" w14:paraId="126E58A7" w14:textId="77777777" w:rsidTr="003B738A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42404216" w14:textId="551EB934" w:rsidR="00E141F4" w:rsidRPr="0052715B" w:rsidRDefault="00E141F4" w:rsidP="003B738A">
                  <w:pPr>
                    <w:pStyle w:val="Text"/>
                    <w:spacing w:after="240"/>
                    <w:jc w:val="both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6342AFF" w14:textId="1F1354D1" w:rsidR="00E141F4" w:rsidRPr="0052715B" w:rsidRDefault="00E141F4" w:rsidP="0016108E">
                  <w:pPr>
                    <w:pStyle w:val="BoldText"/>
                    <w:spacing w:after="240"/>
                    <w:jc w:val="center"/>
                  </w:pP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0A624CC9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8286DD1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209F0F9" w14:textId="77777777" w:rsidR="00E141F4" w:rsidRPr="009777B7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106E18A1" w14:textId="77777777" w:rsidTr="003B738A">
              <w:tc>
                <w:tcPr>
                  <w:tcW w:w="4896" w:type="dxa"/>
                  <w:gridSpan w:val="3"/>
                </w:tcPr>
                <w:p w14:paraId="2E4BAA21" w14:textId="1EA8B0B6" w:rsidR="00E141F4" w:rsidRPr="003B738A" w:rsidRDefault="003B738A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 w:rsidRPr="003B738A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Position you are applying for</w:t>
                  </w:r>
                </w:p>
              </w:tc>
              <w:tc>
                <w:tcPr>
                  <w:tcW w:w="300" w:type="dxa"/>
                </w:tcPr>
                <w:p w14:paraId="27CA74F4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1CF57AA0" w14:textId="11E24D7F" w:rsidR="00E141F4" w:rsidRPr="009777B7" w:rsidRDefault="003844D3" w:rsidP="00CF31BB">
                  <w:pPr>
                    <w:pStyle w:val="BoldText"/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r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Email Address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for future correspondence</w:t>
                  </w:r>
                </w:p>
              </w:tc>
            </w:tr>
            <w:tr w:rsidR="0016108E" w:rsidRPr="0052715B" w14:paraId="2211EEAC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AB39D6C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07AB164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49822D55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52715B" w14:paraId="01CE6F0E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4FDF954" w14:textId="23C02209" w:rsidR="00A3321A" w:rsidRPr="0052715B" w:rsidRDefault="003B738A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Candidate </w:t>
                  </w:r>
                  <w:r w:rsidR="007017D2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Signature</w:t>
                  </w:r>
                  <w:r w:rsidR="007017D2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(</w:t>
                  </w:r>
                  <w:r w:rsidR="001C26EC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You may PRINT your Name)</w:t>
                  </w:r>
                </w:p>
              </w:tc>
              <w:tc>
                <w:tcPr>
                  <w:tcW w:w="300" w:type="dxa"/>
                </w:tcPr>
                <w:p w14:paraId="3E52D1E0" w14:textId="414FA033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0A4A475C" w14:textId="3D7012CE" w:rsidR="00A3321A" w:rsidRPr="0052715B" w:rsidRDefault="001C0F61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Fee Paid Amount?</w:t>
                  </w:r>
                </w:p>
              </w:tc>
              <w:tc>
                <w:tcPr>
                  <w:tcW w:w="300" w:type="dxa"/>
                </w:tcPr>
                <w:p w14:paraId="5EA044C0" w14:textId="77777777" w:rsidR="00A3321A" w:rsidRPr="0052715B" w:rsidRDefault="00A3321A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457A59A9" w14:textId="236A94A3" w:rsidR="00A3321A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Phone #</w:t>
                  </w:r>
                </w:p>
              </w:tc>
            </w:tr>
            <w:tr w:rsidR="00643F5A" w:rsidRPr="0052715B" w14:paraId="7BBE86CF" w14:textId="77777777" w:rsidTr="003B738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67872A93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77935FA" w14:textId="77777777" w:rsidR="00643F5A" w:rsidRPr="0052715B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101889DF" w14:textId="77777777" w:rsidR="00643F5A" w:rsidRPr="0052715B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186DDF85" w14:textId="77777777" w:rsidR="00643F5A" w:rsidRPr="0052715B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4A24AAF0" w14:textId="77777777" w:rsidR="00643F5A" w:rsidRPr="0052715B" w:rsidRDefault="00643F5A" w:rsidP="00CF31BB"/>
              </w:tc>
            </w:tr>
            <w:tr w:rsidR="00E141F4" w:rsidRPr="0052715B" w14:paraId="4F65BC44" w14:textId="77777777" w:rsidTr="003B738A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46BA4B" w14:textId="456013BF" w:rsidR="00E141F4" w:rsidRPr="0052715B" w:rsidRDefault="003844D3" w:rsidP="00CF31BB">
                  <w:pPr>
                    <w:pStyle w:val="BlueBoldText"/>
                  </w:pPr>
                  <w:r>
                    <w:t xml:space="preserve">Do not fill below. For Election committee </w:t>
                  </w:r>
                  <w:r w:rsidR="001C0F61">
                    <w:t xml:space="preserve">internal </w:t>
                  </w:r>
                  <w:r>
                    <w:t>use only.</w:t>
                  </w:r>
                </w:p>
              </w:tc>
            </w:tr>
            <w:tr w:rsidR="00E141F4" w:rsidRPr="0052715B" w14:paraId="164F7129" w14:textId="77777777" w:rsidTr="003B738A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0CF4618F" w14:textId="77777777" w:rsidR="00E141F4" w:rsidRPr="0052715B" w:rsidRDefault="00E141F4" w:rsidP="00CF31BB"/>
              </w:tc>
            </w:tr>
            <w:tr w:rsidR="0016108E" w:rsidRPr="0052715B" w14:paraId="7B509E65" w14:textId="77777777" w:rsidTr="003B738A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0B4ECF1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7F2921F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FDC8E6B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2A3E4A30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ED98EE3" w14:textId="77777777" w:rsidR="00E141F4" w:rsidRPr="0052715B" w:rsidRDefault="00000000" w:rsidP="00CF31BB">
                  <w:pPr>
                    <w:pStyle w:val="BoldText"/>
                  </w:pP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-1106113707"/>
                      <w:placeholder>
                        <w:docPart w:val="A462B0F2FC9C47CA87F0C6E8D73D73D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16108E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Approved or Not Approved</w:t>
                      </w:r>
                    </w:sdtContent>
                  </w:sdt>
                  <w:r w:rsidR="0016108E" w:rsidRPr="0052715B"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B4B8097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4712" w:type="dxa"/>
                  <w:gridSpan w:val="3"/>
                </w:tcPr>
                <w:p w14:paraId="7A9110CC" w14:textId="4D717294" w:rsidR="00E141F4" w:rsidRPr="0052715B" w:rsidRDefault="003844D3" w:rsidP="00CF31BB">
                  <w:pPr>
                    <w:pStyle w:val="BoldText"/>
                  </w:pP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Verify </w:t>
                  </w:r>
                  <w:r w:rsidR="009777B7"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Membership Date / Active</w:t>
                  </w:r>
                  <w:r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 / Fee Paid?</w:t>
                  </w:r>
                </w:p>
              </w:tc>
            </w:tr>
            <w:tr w:rsidR="00E141F4" w:rsidRPr="0052715B" w14:paraId="44867CC3" w14:textId="77777777" w:rsidTr="003B738A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32B0D274" w14:textId="77777777" w:rsidR="00E141F4" w:rsidRPr="0052715B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55CE2D65" w14:textId="77777777" w:rsidTr="003B738A">
              <w:sdt>
                <w:sdtPr>
                  <w:id w:val="273227095"/>
                  <w:placeholder>
                    <w:docPart w:val="0E362CBDBA0541CCBB895F5D6E1579C0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766D2FC2" w14:textId="77777777" w:rsidR="00E141F4" w:rsidRPr="0052715B" w:rsidRDefault="00CF31BB" w:rsidP="00CF31BB">
                      <w:pPr>
                        <w:pStyle w:val="BoldText"/>
                      </w:pPr>
                      <w:r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14:paraId="2CD95B2B" w14:textId="77777777" w:rsidTr="003B738A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1B068B6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47ADF2F8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774F00A9" w14:textId="77777777" w:rsidR="0016108E" w:rsidRPr="0052715B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52715B" w14:paraId="0AA551CA" w14:textId="77777777" w:rsidTr="003B738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98B3932" w14:textId="674C1ADC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>Is candidate Notified?</w:t>
                  </w:r>
                </w:p>
              </w:tc>
              <w:tc>
                <w:tcPr>
                  <w:tcW w:w="300" w:type="dxa"/>
                </w:tcPr>
                <w:p w14:paraId="5D1DEBF5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5" w:type="dxa"/>
                </w:tcPr>
                <w:p w14:paraId="5FF20A11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300" w:type="dxa"/>
                </w:tcPr>
                <w:p w14:paraId="637915E0" w14:textId="77777777" w:rsidR="00E141F4" w:rsidRPr="0052715B" w:rsidRDefault="00E141F4" w:rsidP="00CF31BB">
                  <w:pPr>
                    <w:pStyle w:val="BoldText"/>
                  </w:pPr>
                </w:p>
              </w:tc>
              <w:tc>
                <w:tcPr>
                  <w:tcW w:w="2207" w:type="dxa"/>
                  <w:tcBorders>
                    <w:top w:val="single" w:sz="4" w:space="0" w:color="808080" w:themeColor="background1" w:themeShade="80"/>
                  </w:tcBorders>
                </w:tcPr>
                <w:p w14:paraId="37491B33" w14:textId="5D98EDE1" w:rsidR="00E141F4" w:rsidRPr="0052715B" w:rsidRDefault="009777B7" w:rsidP="00CF31BB">
                  <w:pPr>
                    <w:pStyle w:val="BoldText"/>
                  </w:pPr>
                  <w:r w:rsidRPr="009777B7">
                    <w:rPr>
                      <w:b w:val="0"/>
                      <w:bCs w:val="0"/>
                      <w:i/>
                      <w:iCs/>
                      <w:sz w:val="20"/>
                      <w:szCs w:val="20"/>
                    </w:rPr>
                    <w:t xml:space="preserve">Decision </w:t>
                  </w:r>
                  <w:sdt>
                    <w:sdtPr>
                      <w:rPr>
                        <w:b w:val="0"/>
                        <w:bCs w:val="0"/>
                        <w:i/>
                        <w:iCs/>
                        <w:sz w:val="20"/>
                        <w:szCs w:val="20"/>
                      </w:rPr>
                      <w:id w:val="688957716"/>
                      <w:placeholder>
                        <w:docPart w:val="04B465A245824CDB9D7CF54408183B05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CF31BB" w:rsidRPr="009777B7">
                        <w:rPr>
                          <w:b w:val="0"/>
                          <w:bCs w:val="0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sdtContent>
                  </w:sdt>
                </w:p>
              </w:tc>
            </w:tr>
          </w:tbl>
          <w:p w14:paraId="033F7932" w14:textId="77777777" w:rsidR="00265218" w:rsidRPr="0052715B" w:rsidRDefault="00265218" w:rsidP="00CF31BB">
            <w:pPr>
              <w:pStyle w:val="Text"/>
            </w:pPr>
          </w:p>
        </w:tc>
        <w:tc>
          <w:tcPr>
            <w:tcW w:w="106" w:type="pct"/>
            <w:shd w:val="clear" w:color="auto" w:fill="auto"/>
          </w:tcPr>
          <w:p w14:paraId="3519193B" w14:textId="77777777" w:rsidR="00265218" w:rsidRPr="0052715B" w:rsidRDefault="00265218" w:rsidP="00CF31BB">
            <w:pPr>
              <w:pStyle w:val="Text"/>
            </w:pPr>
          </w:p>
        </w:tc>
      </w:tr>
    </w:tbl>
    <w:p w14:paraId="053B0438" w14:textId="77777777" w:rsidR="00463B35" w:rsidRDefault="00463B35" w:rsidP="00CF31BB">
      <w:pPr>
        <w:pStyle w:val="BlueBoldText"/>
      </w:pPr>
    </w:p>
    <w:sectPr w:rsidR="00463B35" w:rsidSect="00C822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8D8A7" w14:textId="77777777" w:rsidR="00F858AB" w:rsidRDefault="00F858AB" w:rsidP="00CF31BB">
      <w:r>
        <w:separator/>
      </w:r>
    </w:p>
  </w:endnote>
  <w:endnote w:type="continuationSeparator" w:id="0">
    <w:p w14:paraId="51CA112B" w14:textId="77777777" w:rsidR="00F858AB" w:rsidRDefault="00F858AB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65CBD" w14:textId="77777777" w:rsidR="009328FE" w:rsidRDefault="009328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89"/>
      <w:gridCol w:w="3462"/>
      <w:gridCol w:w="3515"/>
    </w:tblGrid>
    <w:tr w:rsidR="003071A0" w:rsidRPr="0052715B" w14:paraId="56EA9A5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78ADDE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803CDDC" wp14:editId="74FD6E6D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B3B899C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803CDDC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B3B899C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12D0D10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39822EF4" wp14:editId="52501B16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696CC0B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85B0563" w14:textId="77777777" w:rsidR="003071A0" w:rsidRPr="0052715B" w:rsidRDefault="003071A0" w:rsidP="00CF31BB">
          <w:pPr>
            <w:pStyle w:val="Contacts"/>
          </w:pPr>
          <w:r w:rsidRPr="0052715B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662BE9AA" wp14:editId="3DB01452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510396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1499452C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01306469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3888D155" w14:textId="77777777"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3D384C4" w14:textId="77777777" w:rsidR="003071A0" w:rsidRPr="0052715B" w:rsidRDefault="003071A0" w:rsidP="003071A0">
          <w:pPr>
            <w:pStyle w:val="Contacts"/>
            <w:spacing w:after="0"/>
          </w:pPr>
        </w:p>
      </w:tc>
    </w:tr>
    <w:tr w:rsidR="00AE3FB7" w:rsidRPr="0052715B" w14:paraId="1AFCB6B3" w14:textId="77777777" w:rsidTr="002D3842">
      <w:tc>
        <w:tcPr>
          <w:tcW w:w="3596" w:type="dxa"/>
          <w:shd w:val="clear" w:color="auto" w:fill="auto"/>
          <w:vAlign w:val="center"/>
        </w:tcPr>
        <w:p w14:paraId="56FF6719" w14:textId="394D9ADE" w:rsidR="00AE3FB7" w:rsidRPr="0052715B" w:rsidRDefault="003844D3" w:rsidP="00CF31BB">
          <w:pPr>
            <w:pStyle w:val="Contacts"/>
          </w:pPr>
          <w:r>
            <w:t>KCNS Election Committee</w:t>
          </w:r>
        </w:p>
      </w:tc>
      <w:tc>
        <w:tcPr>
          <w:tcW w:w="3597" w:type="dxa"/>
          <w:shd w:val="clear" w:color="auto" w:fill="auto"/>
          <w:vAlign w:val="center"/>
        </w:tcPr>
        <w:p w14:paraId="1F231A2D" w14:textId="2B2803B1" w:rsidR="00AE3FB7" w:rsidRPr="0052715B" w:rsidRDefault="00AE3FB7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0B00000" w14:textId="41B2DB57" w:rsidR="00AE3FB7" w:rsidRPr="0052715B" w:rsidRDefault="003844D3" w:rsidP="00CF31BB">
          <w:pPr>
            <w:pStyle w:val="Contacts"/>
          </w:pPr>
          <w:r>
            <w:t>info@kc</w:t>
          </w:r>
          <w:r w:rsidR="005C4E3E">
            <w:t>nepali.org</w:t>
          </w:r>
        </w:p>
      </w:tc>
    </w:tr>
  </w:tbl>
  <w:p w14:paraId="6BF9BB6E" w14:textId="77777777" w:rsidR="00AE3FB7" w:rsidRDefault="00C822DF" w:rsidP="00CF31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7086768" wp14:editId="0873BD8D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4DD6C" id="Group 13" o:spid="_x0000_s1026" alt="&quot;&quot;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">
              <v:rect id="Rectangle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D372" w14:textId="77777777" w:rsidR="009328FE" w:rsidRDefault="00932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8E5F8" w14:textId="77777777" w:rsidR="00F858AB" w:rsidRDefault="00F858AB" w:rsidP="00CF31BB">
      <w:r>
        <w:separator/>
      </w:r>
    </w:p>
  </w:footnote>
  <w:footnote w:type="continuationSeparator" w:id="0">
    <w:p w14:paraId="1F5CF465" w14:textId="77777777" w:rsidR="00F858AB" w:rsidRDefault="00F858AB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42B1" w14:textId="77777777" w:rsidR="009328FE" w:rsidRDefault="00932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3181B" w14:textId="77777777" w:rsidR="00B55927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rFonts w:ascii="Times New Roman" w:hAnsi="Times New Roman"/>
        <w:color w:val="FFFFFF" w:themeColor="background1"/>
        <w:sz w:val="56"/>
        <w:szCs w:val="56"/>
      </w:rPr>
    </w:pPr>
    <w:r>
      <w:rPr>
        <w:color w:val="FFFFFF" w:themeColor="background1"/>
        <w:sz w:val="48"/>
        <w:szCs w:val="48"/>
      </w:rPr>
      <w:t xml:space="preserve">                 </w:t>
    </w:r>
    <w:r w:rsidRPr="00B55927">
      <w:rPr>
        <w:rFonts w:ascii="Times New Roman" w:hAnsi="Times New Roman"/>
        <w:color w:val="FFFFFF" w:themeColor="background1"/>
        <w:sz w:val="48"/>
        <w:szCs w:val="48"/>
      </w:rPr>
      <w:t>K</w:t>
    </w:r>
    <w:r w:rsidRPr="00B55927">
      <w:rPr>
        <w:rFonts w:ascii="Times New Roman" w:hAnsi="Times New Roman"/>
        <w:color w:val="FFFFFF" w:themeColor="background1"/>
        <w:sz w:val="56"/>
        <w:szCs w:val="56"/>
      </w:rPr>
      <w:t>ansas City Nepalese Society</w:t>
    </w:r>
  </w:p>
  <w:p w14:paraId="3F42EF37" w14:textId="6650D126" w:rsidR="00BC1B68" w:rsidRPr="00B55927" w:rsidRDefault="00B55927" w:rsidP="00B55927">
    <w:pPr>
      <w:pStyle w:val="Header"/>
      <w:tabs>
        <w:tab w:val="left" w:pos="4335"/>
        <w:tab w:val="right" w:pos="10466"/>
      </w:tabs>
      <w:jc w:val="right"/>
      <w:rPr>
        <w:sz w:val="40"/>
        <w:szCs w:val="40"/>
      </w:rPr>
    </w:pPr>
    <w:r w:rsidRPr="00B55927">
      <w:rPr>
        <w:rFonts w:ascii="Times New Roman" w:hAnsi="Times New Roman"/>
        <w:color w:val="FFFFFF" w:themeColor="background1"/>
        <w:sz w:val="40"/>
        <w:szCs w:val="40"/>
      </w:rPr>
      <w:t>Election 202</w:t>
    </w:r>
    <w:r w:rsidR="00921BB9">
      <w:rPr>
        <w:rFonts w:ascii="Times New Roman" w:hAnsi="Times New Roman"/>
        <w:color w:val="FFFFFF" w:themeColor="background1"/>
        <w:sz w:val="40"/>
        <w:szCs w:val="40"/>
      </w:rPr>
      <w:t>5</w:t>
    </w:r>
    <w:r w:rsidRPr="00B55927">
      <w:rPr>
        <w:sz w:val="40"/>
        <w:szCs w:val="40"/>
      </w:rPr>
      <w:tab/>
    </w:r>
    <w:r w:rsidRPr="00B55927">
      <w:rPr>
        <w:sz w:val="40"/>
        <w:szCs w:val="40"/>
      </w:rPr>
      <w:tab/>
    </w:r>
    <w:r w:rsidR="00C822DF" w:rsidRPr="00B55927"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E1D182B" wp14:editId="021073CB">
              <wp:simplePos x="0" y="0"/>
              <wp:positionH relativeFrom="column">
                <wp:posOffset>0</wp:posOffset>
              </wp:positionH>
              <wp:positionV relativeFrom="paragraph">
                <wp:posOffset>-459740</wp:posOffset>
              </wp:positionV>
              <wp:extent cx="6858000" cy="8470899"/>
              <wp:effectExtent l="0" t="0" r="0" b="6985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8470899"/>
                        <a:chOff x="0" y="1857375"/>
                        <a:chExt cx="6858000" cy="8470899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31680" y="1857409"/>
                          <a:ext cx="6823144" cy="1495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C534A" id="Group 12" o:spid="_x0000_s1026" alt="&quot;&quot;" style="position:absolute;margin-left:0;margin-top:-36.2pt;width:540pt;height:667pt;z-index:-251650560;mso-width-relative:margin;mso-height-relative:margin" coordorigin=",18573" coordsize="68580,84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left:316;top:18574;width:68232;height:1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ound Same Side Corner Rectangle 14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42CCB" w14:textId="77777777" w:rsidR="009328FE" w:rsidRDefault="009328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927"/>
    <w:rsid w:val="000A7FDC"/>
    <w:rsid w:val="000C75BF"/>
    <w:rsid w:val="001034AB"/>
    <w:rsid w:val="00110721"/>
    <w:rsid w:val="001257F0"/>
    <w:rsid w:val="0016108E"/>
    <w:rsid w:val="001A199E"/>
    <w:rsid w:val="001C0F61"/>
    <w:rsid w:val="001C26EC"/>
    <w:rsid w:val="00246BBD"/>
    <w:rsid w:val="0025130C"/>
    <w:rsid w:val="00256391"/>
    <w:rsid w:val="002567DE"/>
    <w:rsid w:val="002633EB"/>
    <w:rsid w:val="00265218"/>
    <w:rsid w:val="002B4534"/>
    <w:rsid w:val="002C6ABD"/>
    <w:rsid w:val="002D3842"/>
    <w:rsid w:val="002F3478"/>
    <w:rsid w:val="003071A0"/>
    <w:rsid w:val="00337C0F"/>
    <w:rsid w:val="00365062"/>
    <w:rsid w:val="00366F6D"/>
    <w:rsid w:val="003844D3"/>
    <w:rsid w:val="003B738A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512E3"/>
    <w:rsid w:val="005622BC"/>
    <w:rsid w:val="005C4E3E"/>
    <w:rsid w:val="005D124E"/>
    <w:rsid w:val="00634A99"/>
    <w:rsid w:val="00643F5A"/>
    <w:rsid w:val="006564C0"/>
    <w:rsid w:val="00684557"/>
    <w:rsid w:val="006C7D64"/>
    <w:rsid w:val="007017D2"/>
    <w:rsid w:val="0071089C"/>
    <w:rsid w:val="00740FC7"/>
    <w:rsid w:val="007B52D2"/>
    <w:rsid w:val="007C1F7D"/>
    <w:rsid w:val="007D4902"/>
    <w:rsid w:val="008D3EE1"/>
    <w:rsid w:val="008E5D09"/>
    <w:rsid w:val="00921BB9"/>
    <w:rsid w:val="0093275B"/>
    <w:rsid w:val="009328FE"/>
    <w:rsid w:val="009777B7"/>
    <w:rsid w:val="009E6AC6"/>
    <w:rsid w:val="00A3321A"/>
    <w:rsid w:val="00A73AE1"/>
    <w:rsid w:val="00AB2833"/>
    <w:rsid w:val="00AC7198"/>
    <w:rsid w:val="00AE3FB7"/>
    <w:rsid w:val="00B122BA"/>
    <w:rsid w:val="00B55927"/>
    <w:rsid w:val="00B669DE"/>
    <w:rsid w:val="00B675AF"/>
    <w:rsid w:val="00BC1B68"/>
    <w:rsid w:val="00BD4CBB"/>
    <w:rsid w:val="00BF5A49"/>
    <w:rsid w:val="00C50E6D"/>
    <w:rsid w:val="00C648D7"/>
    <w:rsid w:val="00C822DF"/>
    <w:rsid w:val="00C93954"/>
    <w:rsid w:val="00CF31BB"/>
    <w:rsid w:val="00D00E76"/>
    <w:rsid w:val="00D10F42"/>
    <w:rsid w:val="00D17EEF"/>
    <w:rsid w:val="00D4436A"/>
    <w:rsid w:val="00DE3C23"/>
    <w:rsid w:val="00E141F4"/>
    <w:rsid w:val="00E53AFF"/>
    <w:rsid w:val="00F27B67"/>
    <w:rsid w:val="00F858AB"/>
    <w:rsid w:val="00FA0245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EB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1C0F61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kcnepali.org/mission-vision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hika3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62B0F2FC9C47CA87F0C6E8D73D7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6AF3-8F50-4F06-A412-E54B073117EF}"/>
      </w:docPartPr>
      <w:docPartBody>
        <w:p w:rsidR="005B732A" w:rsidRDefault="00647999">
          <w:pPr>
            <w:pStyle w:val="A462B0F2FC9C47CA87F0C6E8D73D73D6"/>
          </w:pPr>
          <w:r w:rsidRPr="0052715B">
            <w:t>Approved or Not Approved</w:t>
          </w:r>
        </w:p>
      </w:docPartBody>
    </w:docPart>
    <w:docPart>
      <w:docPartPr>
        <w:name w:val="0E362CBDBA0541CCBB895F5D6E157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6D0AD-A333-4DAF-8CA1-3263679BA9DC}"/>
      </w:docPartPr>
      <w:docPartBody>
        <w:p w:rsidR="005B732A" w:rsidRDefault="00647999">
          <w:pPr>
            <w:pStyle w:val="0E362CBDBA0541CCBB895F5D6E1579C0"/>
          </w:pPr>
          <w:r w:rsidRPr="0052715B">
            <w:t>If NOT Approved, Explain Why</w:t>
          </w:r>
        </w:p>
      </w:docPartBody>
    </w:docPart>
    <w:docPart>
      <w:docPartPr>
        <w:name w:val="04B465A245824CDB9D7CF54408183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36B3D-4C87-42AA-AC56-56B28221C8C5}"/>
      </w:docPartPr>
      <w:docPartBody>
        <w:p w:rsidR="005B732A" w:rsidRDefault="00647999">
          <w:pPr>
            <w:pStyle w:val="04B465A245824CDB9D7CF54408183B05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23"/>
    <w:rsid w:val="00152A23"/>
    <w:rsid w:val="00420526"/>
    <w:rsid w:val="004230C5"/>
    <w:rsid w:val="005B732A"/>
    <w:rsid w:val="00647999"/>
    <w:rsid w:val="006564C0"/>
    <w:rsid w:val="008E5D09"/>
    <w:rsid w:val="00A3437E"/>
    <w:rsid w:val="00FA0245"/>
    <w:rsid w:val="00FB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62B0F2FC9C47CA87F0C6E8D73D73D6">
    <w:name w:val="A462B0F2FC9C47CA87F0C6E8D73D73D6"/>
  </w:style>
  <w:style w:type="paragraph" w:customStyle="1" w:styleId="0E362CBDBA0541CCBB895F5D6E1579C0">
    <w:name w:val="0E362CBDBA0541CCBB895F5D6E1579C0"/>
  </w:style>
  <w:style w:type="paragraph" w:customStyle="1" w:styleId="04B465A245824CDB9D7CF54408183B05">
    <w:name w:val="04B465A245824CDB9D7CF54408183B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357147-3FF3-4069-BDB1-56BABA3B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2021-09-08T21:26:00Z</dcterms:created>
  <dcterms:modified xsi:type="dcterms:W3CDTF">2025-07-15T03:57:00Z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